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F60" w:rsidRDefault="006530BB" w:rsidP="00563F60">
      <w:pPr>
        <w:tabs>
          <w:tab w:val="center" w:pos="4819"/>
        </w:tabs>
        <w:rPr>
          <w:b/>
          <w:sz w:val="32"/>
          <w:lang w:val="fi-FI"/>
        </w:rPr>
      </w:pPr>
      <w:r w:rsidRPr="006530BB">
        <w:rPr>
          <w:b/>
          <w:noProof/>
          <w:sz w:val="32"/>
          <w:lang w:val="fi-FI" w:eastAsia="fi-FI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-422218</wp:posOffset>
            </wp:positionH>
            <wp:positionV relativeFrom="paragraph">
              <wp:posOffset>-498013</wp:posOffset>
            </wp:positionV>
            <wp:extent cx="6919099" cy="9781309"/>
            <wp:effectExtent l="0" t="0" r="0" b="0"/>
            <wp:wrapNone/>
            <wp:docPr id="19" name="Kuva 19" descr="C:\Users\somakr\Documents\INNOKOMP\Materiaaleja\Itsearviointi- Sofia ja Sari Saarnilahti\kansilehti_2\D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makr\Documents\INNOKOMP\Materiaaleja\Itsearviointi- Sofia ja Sari Saarnilahti\kansilehti_2\Di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5126" r="5596" b="6462"/>
                    <a:stretch/>
                  </pic:blipFill>
                  <pic:spPr bwMode="auto">
                    <a:xfrm>
                      <a:off x="0" y="0"/>
                      <a:ext cx="6926407" cy="979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F60" w:rsidRDefault="00563F60" w:rsidP="00563F60">
      <w:pPr>
        <w:tabs>
          <w:tab w:val="center" w:pos="4819"/>
        </w:tabs>
        <w:rPr>
          <w:b/>
          <w:sz w:val="32"/>
          <w:lang w:val="fi-FI"/>
        </w:rPr>
      </w:pPr>
    </w:p>
    <w:p w:rsidR="00563F60" w:rsidRDefault="00563F60" w:rsidP="00563F60">
      <w:pPr>
        <w:tabs>
          <w:tab w:val="center" w:pos="4819"/>
        </w:tabs>
        <w:rPr>
          <w:b/>
          <w:sz w:val="32"/>
          <w:lang w:val="fi-FI"/>
        </w:rPr>
      </w:pPr>
    </w:p>
    <w:p w:rsidR="005C15B0" w:rsidRDefault="005C15B0" w:rsidP="005C15B0">
      <w:pPr>
        <w:tabs>
          <w:tab w:val="center" w:pos="4819"/>
        </w:tabs>
        <w:jc w:val="center"/>
        <w:rPr>
          <w:b/>
          <w:sz w:val="48"/>
          <w:lang w:val="fi-FI"/>
        </w:rPr>
      </w:pPr>
    </w:p>
    <w:p w:rsidR="004C2C36" w:rsidRDefault="004C2C36" w:rsidP="005C15B0">
      <w:pPr>
        <w:tabs>
          <w:tab w:val="center" w:pos="4819"/>
        </w:tabs>
        <w:jc w:val="center"/>
        <w:rPr>
          <w:b/>
          <w:sz w:val="50"/>
          <w:szCs w:val="50"/>
          <w:lang w:val="fi-FI"/>
        </w:rPr>
      </w:pPr>
    </w:p>
    <w:p w:rsidR="004C2C36" w:rsidRDefault="004C2C36" w:rsidP="005C15B0">
      <w:pPr>
        <w:tabs>
          <w:tab w:val="center" w:pos="4819"/>
        </w:tabs>
        <w:jc w:val="center"/>
        <w:rPr>
          <w:b/>
          <w:sz w:val="50"/>
          <w:szCs w:val="50"/>
          <w:lang w:val="fi-FI"/>
        </w:rPr>
      </w:pPr>
    </w:p>
    <w:p w:rsidR="004C2C36" w:rsidRDefault="004C2C36" w:rsidP="004C2C36">
      <w:pPr>
        <w:jc w:val="center"/>
        <w:rPr>
          <w:b/>
          <w:sz w:val="50"/>
          <w:szCs w:val="50"/>
          <w:lang w:val="fi-FI"/>
        </w:rPr>
      </w:pPr>
      <w:bookmarkStart w:id="0" w:name="_GoBack"/>
      <w:bookmarkEnd w:id="0"/>
    </w:p>
    <w:p w:rsidR="006530BB" w:rsidRDefault="006530BB" w:rsidP="004C2C36">
      <w:pPr>
        <w:jc w:val="center"/>
        <w:rPr>
          <w:b/>
          <w:sz w:val="50"/>
          <w:szCs w:val="50"/>
          <w:lang w:val="fi-FI"/>
        </w:rPr>
      </w:pPr>
    </w:p>
    <w:p w:rsidR="006530BB" w:rsidRDefault="006530BB" w:rsidP="004C2C36">
      <w:pPr>
        <w:jc w:val="center"/>
        <w:rPr>
          <w:b/>
          <w:sz w:val="50"/>
          <w:szCs w:val="50"/>
          <w:lang w:val="fi-FI"/>
        </w:rPr>
      </w:pPr>
    </w:p>
    <w:p w:rsidR="006530BB" w:rsidRDefault="006530BB" w:rsidP="004C2C36">
      <w:pPr>
        <w:jc w:val="center"/>
        <w:rPr>
          <w:b/>
          <w:sz w:val="50"/>
          <w:szCs w:val="50"/>
          <w:lang w:val="fi-FI"/>
        </w:rPr>
      </w:pPr>
    </w:p>
    <w:p w:rsidR="006530BB" w:rsidRDefault="006530BB" w:rsidP="004C2C36">
      <w:pPr>
        <w:jc w:val="center"/>
        <w:rPr>
          <w:b/>
          <w:sz w:val="50"/>
          <w:szCs w:val="50"/>
        </w:rPr>
      </w:pPr>
    </w:p>
    <w:p w:rsidR="00DA425D" w:rsidRDefault="00DA425D" w:rsidP="004C2C36">
      <w:pPr>
        <w:jc w:val="center"/>
        <w:rPr>
          <w:b/>
          <w:sz w:val="50"/>
          <w:szCs w:val="50"/>
          <w:lang w:val="fi-FI"/>
        </w:rPr>
      </w:pPr>
    </w:p>
    <w:p w:rsidR="00DA425D" w:rsidRDefault="00DA425D" w:rsidP="004C2C36">
      <w:pPr>
        <w:jc w:val="center"/>
        <w:rPr>
          <w:b/>
          <w:sz w:val="50"/>
          <w:szCs w:val="50"/>
          <w:lang w:val="fi-FI"/>
        </w:rPr>
      </w:pPr>
    </w:p>
    <w:p w:rsidR="00DA425D" w:rsidRDefault="00DA425D" w:rsidP="004C2C36">
      <w:pPr>
        <w:jc w:val="center"/>
        <w:rPr>
          <w:b/>
          <w:sz w:val="50"/>
          <w:szCs w:val="50"/>
          <w:lang w:val="fi-FI"/>
        </w:rPr>
      </w:pPr>
    </w:p>
    <w:p w:rsidR="006530BB" w:rsidRDefault="006530BB" w:rsidP="004C2C36">
      <w:pPr>
        <w:jc w:val="center"/>
        <w:rPr>
          <w:b/>
          <w:sz w:val="50"/>
          <w:szCs w:val="50"/>
          <w:lang w:val="fi-FI"/>
        </w:rPr>
      </w:pPr>
    </w:p>
    <w:p w:rsidR="00DA425D" w:rsidRDefault="00DA425D" w:rsidP="009E5F7C">
      <w:pPr>
        <w:rPr>
          <w:b/>
          <w:sz w:val="50"/>
          <w:szCs w:val="50"/>
          <w:lang w:val="fi-FI"/>
        </w:rPr>
      </w:pPr>
    </w:p>
    <w:p w:rsidR="00DA425D" w:rsidRDefault="00DA425D" w:rsidP="004C2C36">
      <w:pPr>
        <w:jc w:val="center"/>
        <w:rPr>
          <w:b/>
          <w:szCs w:val="50"/>
          <w:lang w:val="fi-FI"/>
        </w:rPr>
      </w:pPr>
    </w:p>
    <w:p w:rsidR="00DA425D" w:rsidRDefault="009322F3" w:rsidP="004C2C36">
      <w:pPr>
        <w:jc w:val="center"/>
        <w:rPr>
          <w:b/>
          <w:sz w:val="50"/>
          <w:szCs w:val="50"/>
          <w:lang w:val="fi-FI"/>
        </w:rPr>
      </w:pPr>
      <w:r w:rsidRPr="009322F3">
        <w:rPr>
          <w:b/>
          <w:noProof/>
          <w:sz w:val="50"/>
          <w:szCs w:val="50"/>
          <w:lang w:val="fi-FI" w:eastAsia="fi-FI"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-499745</wp:posOffset>
            </wp:positionV>
            <wp:extent cx="6945985" cy="9817100"/>
            <wp:effectExtent l="0" t="0" r="7620" b="0"/>
            <wp:wrapNone/>
            <wp:docPr id="16" name="Kuva 16" descr="C:\Users\somakr\Documents\INNOKOMP\Materiaaleja\Itsearviointi- Sofia ja Sari Saarnilahti\Jakoon nettisivuille\Oppilaan itsearviointi käsityöprosessissa_juliste_jakoon\D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makr\Documents\INNOKOMP\Materiaaleja\Itsearviointi- Sofia ja Sari Saarnilahti\Jakoon nettisivuille\Oppilaan itsearviointi käsityöprosessissa_juliste_jakoon\Di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t="5212" r="5788" b="6195"/>
                    <a:stretch/>
                  </pic:blipFill>
                  <pic:spPr bwMode="auto">
                    <a:xfrm>
                      <a:off x="0" y="0"/>
                      <a:ext cx="6945985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25D" w:rsidRDefault="00DA425D" w:rsidP="004C2C36">
      <w:pPr>
        <w:jc w:val="center"/>
        <w:rPr>
          <w:b/>
          <w:sz w:val="50"/>
          <w:szCs w:val="50"/>
          <w:lang w:val="fi-FI"/>
        </w:rPr>
      </w:pPr>
    </w:p>
    <w:p w:rsidR="00DA425D" w:rsidRDefault="00DA425D" w:rsidP="004C2C36">
      <w:pPr>
        <w:jc w:val="center"/>
        <w:rPr>
          <w:b/>
          <w:sz w:val="50"/>
          <w:szCs w:val="50"/>
          <w:lang w:val="fi-FI"/>
        </w:rPr>
      </w:pPr>
    </w:p>
    <w:p w:rsidR="00DA425D" w:rsidRDefault="00DA425D" w:rsidP="004C2C36">
      <w:pPr>
        <w:jc w:val="center"/>
        <w:rPr>
          <w:b/>
          <w:sz w:val="50"/>
          <w:szCs w:val="50"/>
          <w:lang w:val="fi-FI"/>
        </w:rPr>
      </w:pPr>
    </w:p>
    <w:p w:rsidR="00DA425D" w:rsidRDefault="00DA425D" w:rsidP="004C2C36">
      <w:pPr>
        <w:jc w:val="center"/>
        <w:rPr>
          <w:b/>
          <w:sz w:val="50"/>
          <w:szCs w:val="50"/>
          <w:lang w:val="fi-FI"/>
        </w:rPr>
      </w:pPr>
    </w:p>
    <w:p w:rsidR="00DA425D" w:rsidRDefault="00DA425D" w:rsidP="004C2C36">
      <w:pPr>
        <w:jc w:val="center"/>
        <w:rPr>
          <w:b/>
          <w:sz w:val="50"/>
          <w:szCs w:val="50"/>
          <w:lang w:val="fi-FI"/>
        </w:rPr>
      </w:pPr>
    </w:p>
    <w:p w:rsidR="00DA425D" w:rsidRDefault="00DA425D" w:rsidP="004C2C36">
      <w:pPr>
        <w:jc w:val="center"/>
        <w:rPr>
          <w:b/>
          <w:sz w:val="50"/>
          <w:szCs w:val="50"/>
          <w:lang w:val="fi-FI"/>
        </w:rPr>
      </w:pPr>
    </w:p>
    <w:p w:rsidR="00DA425D" w:rsidRDefault="00DA425D" w:rsidP="004C2C36">
      <w:pPr>
        <w:jc w:val="center"/>
        <w:rPr>
          <w:b/>
          <w:sz w:val="50"/>
          <w:szCs w:val="50"/>
          <w:lang w:val="fi-FI"/>
        </w:rPr>
      </w:pPr>
    </w:p>
    <w:p w:rsidR="00DA425D" w:rsidRDefault="00DA425D" w:rsidP="004C2C36">
      <w:pPr>
        <w:jc w:val="center"/>
        <w:rPr>
          <w:b/>
          <w:sz w:val="50"/>
          <w:szCs w:val="50"/>
          <w:lang w:val="fi-FI"/>
        </w:rPr>
      </w:pPr>
    </w:p>
    <w:p w:rsidR="00DA425D" w:rsidRPr="00DA425D" w:rsidRDefault="00DA425D" w:rsidP="004C2C36">
      <w:pPr>
        <w:jc w:val="center"/>
        <w:rPr>
          <w:b/>
          <w:sz w:val="50"/>
          <w:szCs w:val="50"/>
          <w:lang w:val="fi-FI"/>
        </w:rPr>
      </w:pPr>
    </w:p>
    <w:p w:rsidR="00563F60" w:rsidRDefault="00563F60" w:rsidP="005C15B0">
      <w:pPr>
        <w:tabs>
          <w:tab w:val="center" w:pos="4819"/>
        </w:tabs>
        <w:jc w:val="center"/>
        <w:rPr>
          <w:b/>
          <w:sz w:val="48"/>
          <w:lang w:val="fi-FI"/>
        </w:rPr>
      </w:pPr>
    </w:p>
    <w:p w:rsidR="00563F60" w:rsidRDefault="00563F60" w:rsidP="00563F60">
      <w:pPr>
        <w:tabs>
          <w:tab w:val="center" w:pos="4819"/>
        </w:tabs>
        <w:rPr>
          <w:b/>
          <w:sz w:val="32"/>
          <w:lang w:val="fi-FI"/>
        </w:rPr>
      </w:pPr>
    </w:p>
    <w:p w:rsidR="009E5F7C" w:rsidRDefault="009E5F7C" w:rsidP="00563F60">
      <w:pPr>
        <w:tabs>
          <w:tab w:val="center" w:pos="4819"/>
        </w:tabs>
        <w:rPr>
          <w:b/>
          <w:sz w:val="32"/>
          <w:lang w:val="fi-FI"/>
        </w:rPr>
      </w:pPr>
    </w:p>
    <w:p w:rsidR="009E5F7C" w:rsidRDefault="009E5F7C" w:rsidP="00563F60">
      <w:pPr>
        <w:tabs>
          <w:tab w:val="center" w:pos="4819"/>
        </w:tabs>
        <w:rPr>
          <w:b/>
          <w:sz w:val="32"/>
          <w:lang w:val="fi-FI"/>
        </w:rPr>
      </w:pPr>
    </w:p>
    <w:p w:rsidR="009E5F7C" w:rsidRDefault="009E5F7C" w:rsidP="00563F60">
      <w:pPr>
        <w:tabs>
          <w:tab w:val="center" w:pos="4819"/>
        </w:tabs>
        <w:rPr>
          <w:b/>
          <w:sz w:val="32"/>
          <w:lang w:val="fi-FI"/>
        </w:rPr>
      </w:pPr>
    </w:p>
    <w:p w:rsidR="009E5F7C" w:rsidRDefault="009E5F7C" w:rsidP="00563F60">
      <w:pPr>
        <w:tabs>
          <w:tab w:val="center" w:pos="4819"/>
        </w:tabs>
        <w:rPr>
          <w:b/>
          <w:sz w:val="32"/>
          <w:lang w:val="fi-FI"/>
        </w:rPr>
      </w:pPr>
    </w:p>
    <w:p w:rsidR="009E5F7C" w:rsidRDefault="009E5F7C" w:rsidP="00563F60">
      <w:pPr>
        <w:tabs>
          <w:tab w:val="center" w:pos="4819"/>
        </w:tabs>
        <w:rPr>
          <w:b/>
          <w:sz w:val="32"/>
          <w:lang w:val="fi-FI"/>
        </w:rPr>
      </w:pPr>
    </w:p>
    <w:p w:rsidR="00DA425D" w:rsidRDefault="00DA425D" w:rsidP="00DA425D">
      <w:pPr>
        <w:tabs>
          <w:tab w:val="center" w:pos="4819"/>
        </w:tabs>
        <w:rPr>
          <w:b/>
          <w:sz w:val="32"/>
          <w:lang w:val="fi-FI"/>
        </w:rPr>
      </w:pPr>
    </w:p>
    <w:p w:rsidR="00BA1317" w:rsidRPr="00BB0489" w:rsidRDefault="009E5F7C" w:rsidP="00DA425D">
      <w:pPr>
        <w:tabs>
          <w:tab w:val="center" w:pos="4819"/>
        </w:tabs>
        <w:jc w:val="center"/>
        <w:rPr>
          <w:b/>
          <w:sz w:val="34"/>
          <w:szCs w:val="34"/>
          <w:lang w:val="fi-FI"/>
        </w:rPr>
      </w:pPr>
      <w:r w:rsidRPr="00BB0489">
        <w:rPr>
          <w:b/>
          <w:sz w:val="34"/>
          <w:szCs w:val="34"/>
          <w:lang w:val="fi-FI"/>
        </w:rPr>
        <w:lastRenderedPageBreak/>
        <w:t xml:space="preserve">OPPILAAN </w:t>
      </w:r>
      <w:r w:rsidR="00BA1317" w:rsidRPr="00BB0489">
        <w:rPr>
          <w:b/>
          <w:sz w:val="34"/>
          <w:szCs w:val="34"/>
          <w:lang w:val="fi-FI"/>
        </w:rPr>
        <w:t>ITSEARVIOI</w:t>
      </w:r>
      <w:r w:rsidR="00124152" w:rsidRPr="00BB0489">
        <w:rPr>
          <w:b/>
          <w:sz w:val="34"/>
          <w:szCs w:val="34"/>
          <w:lang w:val="fi-FI"/>
        </w:rPr>
        <w:t>N</w:t>
      </w:r>
      <w:r w:rsidR="00BA1317" w:rsidRPr="00BB0489">
        <w:rPr>
          <w:b/>
          <w:sz w:val="34"/>
          <w:szCs w:val="34"/>
          <w:lang w:val="fi-FI"/>
        </w:rPr>
        <w:t>TI KÄSITYÖPROSESSISSA</w:t>
      </w:r>
    </w:p>
    <w:p w:rsidR="00BA1317" w:rsidRDefault="004E20DC" w:rsidP="004E20DC">
      <w:pPr>
        <w:jc w:val="both"/>
        <w:rPr>
          <w:lang w:val="fi-FI"/>
        </w:rPr>
      </w:pPr>
      <w:r>
        <w:rPr>
          <w:lang w:val="fi-FI"/>
        </w:rPr>
        <w:t xml:space="preserve">Alla olevia itsearviointi kysymyksiä hyödyntämällä, </w:t>
      </w:r>
      <w:r w:rsidR="009E0025">
        <w:rPr>
          <w:lang w:val="fi-FI"/>
        </w:rPr>
        <w:t>voit</w:t>
      </w:r>
      <w:r w:rsidR="00C00061">
        <w:rPr>
          <w:lang w:val="fi-FI"/>
        </w:rPr>
        <w:t>te</w:t>
      </w:r>
      <w:r w:rsidR="009E0025">
        <w:rPr>
          <w:lang w:val="fi-FI"/>
        </w:rPr>
        <w:t xml:space="preserve"> koota projektiinne sopivan</w:t>
      </w:r>
      <w:r>
        <w:rPr>
          <w:lang w:val="fi-FI"/>
        </w:rPr>
        <w:t xml:space="preserve"> lomakkeen oppilaiden itsearviointiin. Tarkoituksena ei ole käyttää kaikkia kysymyksiä, vaan koota </w:t>
      </w:r>
      <w:r w:rsidR="00D27981">
        <w:rPr>
          <w:lang w:val="fi-FI"/>
        </w:rPr>
        <w:t xml:space="preserve">kuhunkin projektiin </w:t>
      </w:r>
      <w:r>
        <w:rPr>
          <w:lang w:val="fi-FI"/>
        </w:rPr>
        <w:t xml:space="preserve">sopiva kokonaisuus. </w:t>
      </w:r>
      <w:r w:rsidR="00E20475">
        <w:rPr>
          <w:lang w:val="fi-FI"/>
        </w:rPr>
        <w:t>Voit</w:t>
      </w:r>
      <w:r w:rsidR="00C00061">
        <w:rPr>
          <w:lang w:val="fi-FI"/>
        </w:rPr>
        <w:t>te</w:t>
      </w:r>
      <w:r w:rsidR="00E20475">
        <w:rPr>
          <w:lang w:val="fi-FI"/>
        </w:rPr>
        <w:t xml:space="preserve"> tätä tiedostoa hyödyntämällä (poistamalla kysymyksiä ja lisäämällä kysymyksiä) tehdä oppilaan itsearviointilomakkeen. </w:t>
      </w:r>
      <w:r w:rsidR="00BA1317">
        <w:rPr>
          <w:lang w:val="fi-FI"/>
        </w:rPr>
        <w:t>Joka</w:t>
      </w:r>
      <w:r w:rsidR="00C00061">
        <w:rPr>
          <w:lang w:val="fi-FI"/>
        </w:rPr>
        <w:t>inen vaihe sisältää myös yhden omavalintaisen</w:t>
      </w:r>
      <w:r w:rsidR="00BA1317">
        <w:rPr>
          <w:lang w:val="fi-FI"/>
        </w:rPr>
        <w:t xml:space="preserve"> kysymyksen, johon voit</w:t>
      </w:r>
      <w:r w:rsidR="00C00061">
        <w:rPr>
          <w:lang w:val="fi-FI"/>
        </w:rPr>
        <w:t>te</w:t>
      </w:r>
      <w:r w:rsidR="00BA1317">
        <w:rPr>
          <w:lang w:val="fi-FI"/>
        </w:rPr>
        <w:t xml:space="preserve"> keksiä ja lisätä omia kysymyksiä.</w:t>
      </w:r>
    </w:p>
    <w:p w:rsidR="00BA1317" w:rsidRDefault="00B36617" w:rsidP="00A83FAA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0B6D8A" wp14:editId="6076355A">
                <wp:simplePos x="0" y="0"/>
                <wp:positionH relativeFrom="margin">
                  <wp:posOffset>-163830</wp:posOffset>
                </wp:positionH>
                <wp:positionV relativeFrom="paragraph">
                  <wp:posOffset>10160</wp:posOffset>
                </wp:positionV>
                <wp:extent cx="1821180" cy="635635"/>
                <wp:effectExtent l="0" t="0" r="0" b="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789F" w:rsidRPr="00BB0489" w:rsidRDefault="00AB789F" w:rsidP="00BA1317">
                            <w:pPr>
                              <w:jc w:val="center"/>
                              <w:rPr>
                                <w:b/>
                                <w:color w:val="FFC000"/>
                                <w:sz w:val="56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0489">
                              <w:rPr>
                                <w:b/>
                                <w:color w:val="FFC000"/>
                                <w:sz w:val="56"/>
                                <w:szCs w:val="72"/>
                                <w:lang w:val="fi-FI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IDEOINTI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B6D8A" id="Tekstiruutu 21" o:spid="_x0000_s1027" type="#_x0000_t202" style="position:absolute;margin-left:-12.9pt;margin-top:.8pt;width:143.4pt;height:50.0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" filled="f" stroked="f">
                <v:textbox style="mso-fit-shape-to-text:t">
                  <w:txbxContent>
                    <w:p w:rsidR="00AB789F" w:rsidRPr="00BB0489" w:rsidRDefault="00AB789F" w:rsidP="00BA1317">
                      <w:pPr>
                        <w:jc w:val="center"/>
                        <w:rPr>
                          <w:b/>
                          <w:color w:val="FFC000"/>
                          <w:sz w:val="56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0489">
                        <w:rPr>
                          <w:b/>
                          <w:color w:val="FFC000"/>
                          <w:sz w:val="56"/>
                          <w:szCs w:val="72"/>
                          <w:lang w:val="fi-FI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IDEOINTI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1317" w:rsidRDefault="00BA1317" w:rsidP="00A83FAA">
      <w:pPr>
        <w:rPr>
          <w:lang w:val="fi-FI"/>
        </w:rPr>
      </w:pPr>
    </w:p>
    <w:p w:rsidR="00A83FAA" w:rsidRDefault="00EB6D0A" w:rsidP="00A83FAA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Mi</w:t>
      </w:r>
      <w:r w:rsidR="00142DB3">
        <w:rPr>
          <w:lang w:val="fi-FI"/>
        </w:rPr>
        <w:t>llaisia ajatuksia tehtävänanto m</w:t>
      </w:r>
      <w:r>
        <w:rPr>
          <w:lang w:val="fi-FI"/>
        </w:rPr>
        <w:t xml:space="preserve">inussa herätti? 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3FAA" w:rsidRPr="00142DB3" w:rsidRDefault="00142DB3" w:rsidP="00A83FAA">
      <w:pPr>
        <w:pStyle w:val="Luettelokappale"/>
        <w:numPr>
          <w:ilvl w:val="0"/>
          <w:numId w:val="1"/>
        </w:numPr>
        <w:rPr>
          <w:lang w:val="fi-FI"/>
        </w:rPr>
      </w:pPr>
      <w:r w:rsidRPr="00142DB3">
        <w:rPr>
          <w:lang w:val="fi-FI"/>
        </w:rPr>
        <w:t>Mistä s</w:t>
      </w:r>
      <w:r w:rsidR="00DA425D">
        <w:rPr>
          <w:lang w:val="fi-FI"/>
        </w:rPr>
        <w:t>ain</w:t>
      </w:r>
      <w:r w:rsidR="00A83FAA" w:rsidRPr="00142DB3">
        <w:rPr>
          <w:lang w:val="fi-FI"/>
        </w:rPr>
        <w:t xml:space="preserve"> </w:t>
      </w:r>
      <w:r w:rsidRPr="00142DB3">
        <w:rPr>
          <w:lang w:val="fi-FI"/>
        </w:rPr>
        <w:t>inspiraation</w:t>
      </w:r>
      <w:r w:rsidR="00A83FAA" w:rsidRPr="00142DB3">
        <w:rPr>
          <w:lang w:val="fi-FI"/>
        </w:rPr>
        <w:t>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3FAA" w:rsidRPr="004E20DC" w:rsidRDefault="00DA425D" w:rsidP="00A83FAA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Tuntuiko erilaisten ideoiden keksiminen helpolta vai vaikealta?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3FAA" w:rsidRDefault="00DA425D" w:rsidP="00A83FAA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Ideoinko yhdessä muiden kanssa? Auttoiko se minua?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3FAA" w:rsidRDefault="00DA425D" w:rsidP="00A83FAA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Ideoinnissa käytin apuna…</w:t>
      </w:r>
    </w:p>
    <w:p w:rsidR="00A83FAA" w:rsidRPr="00142DB3" w:rsidRDefault="00A83FAA" w:rsidP="00A83FAA">
      <w:pPr>
        <w:rPr>
          <w:lang w:val="fi-FI"/>
        </w:rPr>
      </w:pPr>
      <w:r w:rsidRPr="00142DB3"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3FAA" w:rsidRPr="00142DB3" w:rsidRDefault="00DA425D" w:rsidP="00142DB3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Uskalsinko olla rohkea ideoinnissa ja keksiä myös villejä ideoita?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1317" w:rsidRPr="0011432C" w:rsidRDefault="00BA1317" w:rsidP="00BA1317">
      <w:pPr>
        <w:pStyle w:val="Luettelokappale"/>
        <w:numPr>
          <w:ilvl w:val="0"/>
          <w:numId w:val="1"/>
        </w:numPr>
        <w:rPr>
          <w:i/>
          <w:lang w:val="fi-FI"/>
        </w:rPr>
      </w:pPr>
      <w:r w:rsidRPr="0011432C">
        <w:rPr>
          <w:i/>
          <w:lang w:val="fi-FI"/>
        </w:rPr>
        <w:t>Omavalintainen kysymys</w:t>
      </w:r>
    </w:p>
    <w:p w:rsidR="0031783C" w:rsidRDefault="0031783C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</w:t>
      </w:r>
      <w:r w:rsidR="00E20475">
        <w:rPr>
          <w:lang w:val="fi-FI"/>
        </w:rPr>
        <w:t>________________________________________________________________</w:t>
      </w:r>
    </w:p>
    <w:p w:rsidR="00BA1317" w:rsidRDefault="00CB0BD7" w:rsidP="00BA1317">
      <w:pPr>
        <w:pStyle w:val="Luettelokappale"/>
        <w:rPr>
          <w:lang w:val="fi-FI"/>
        </w:rPr>
      </w:pPr>
      <w:r>
        <w:rPr>
          <w:noProof/>
          <w:lang w:val="fi-FI" w:eastAsia="fi-F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09ECED" wp14:editId="54D31BBC">
                <wp:simplePos x="0" y="0"/>
                <wp:positionH relativeFrom="margin">
                  <wp:posOffset>-137795</wp:posOffset>
                </wp:positionH>
                <wp:positionV relativeFrom="paragraph">
                  <wp:posOffset>635</wp:posOffset>
                </wp:positionV>
                <wp:extent cx="2785110" cy="465455"/>
                <wp:effectExtent l="0" t="0" r="0" b="0"/>
                <wp:wrapSquare wrapText="bothSides"/>
                <wp:docPr id="2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789F" w:rsidRPr="00BB0489" w:rsidRDefault="00AB789F" w:rsidP="00BA1317">
                            <w:pPr>
                              <w:jc w:val="center"/>
                              <w:rPr>
                                <w:b/>
                                <w:color w:val="FFE699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0489">
                              <w:rPr>
                                <w:b/>
                                <w:color w:val="FFE699"/>
                                <w:sz w:val="56"/>
                                <w:szCs w:val="72"/>
                                <w:lang w:val="fi-FI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SUUNNITTELU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ECED" id="Tekstiruutu 20" o:spid="_x0000_s1028" type="#_x0000_t202" style="position:absolute;left:0;text-align:left;margin-left:-10.85pt;margin-top:.05pt;width:219.3pt;height:36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" filled="f" stroked="f">
                <v:textbox>
                  <w:txbxContent>
                    <w:p w:rsidR="00AB789F" w:rsidRPr="00BB0489" w:rsidRDefault="00AB789F" w:rsidP="00BA1317">
                      <w:pPr>
                        <w:jc w:val="center"/>
                        <w:rPr>
                          <w:b/>
                          <w:color w:val="FFE699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0489">
                        <w:rPr>
                          <w:b/>
                          <w:color w:val="FFE699"/>
                          <w:sz w:val="56"/>
                          <w:szCs w:val="72"/>
                          <w:lang w:val="fi-FI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SUUNNITTELU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1317" w:rsidRDefault="00BA1317" w:rsidP="00BA1317">
      <w:pPr>
        <w:pStyle w:val="Luettelokappale"/>
        <w:rPr>
          <w:lang w:val="fi-FI"/>
        </w:rPr>
      </w:pPr>
    </w:p>
    <w:p w:rsidR="00BA1317" w:rsidRDefault="00BA1317" w:rsidP="00BA1317">
      <w:pPr>
        <w:pStyle w:val="Luettelokappale"/>
        <w:rPr>
          <w:lang w:val="fi-FI"/>
        </w:rPr>
      </w:pPr>
    </w:p>
    <w:p w:rsidR="00BA1317" w:rsidRPr="00081F8E" w:rsidRDefault="00BA1317" w:rsidP="00BA1317">
      <w:pPr>
        <w:pStyle w:val="Luettelokappale"/>
        <w:rPr>
          <w:lang w:val="fi-FI"/>
        </w:rPr>
      </w:pPr>
    </w:p>
    <w:p w:rsidR="00A83FAA" w:rsidRPr="00081F8E" w:rsidRDefault="00DA425D" w:rsidP="00BA1317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Millaisia haasteita suunnittelemani tuotteen valmistuksessa saattaa tulla?</w:t>
      </w:r>
    </w:p>
    <w:p w:rsidR="0085772A" w:rsidRPr="00DA425D" w:rsidRDefault="00A83FAA" w:rsidP="00A83FAA">
      <w:pPr>
        <w:rPr>
          <w:lang w:val="fi-FI"/>
        </w:rPr>
      </w:pPr>
      <w:r w:rsidRPr="00DA425D"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85772A">
        <w:rPr>
          <w:lang w:val="fi-FI"/>
        </w:rPr>
        <w:t>______________________________________________________________________________</w:t>
      </w:r>
    </w:p>
    <w:p w:rsidR="00A83FAA" w:rsidRPr="00DA425D" w:rsidRDefault="00DA425D" w:rsidP="00A83FAA">
      <w:pPr>
        <w:pStyle w:val="Luettelokappale"/>
        <w:numPr>
          <w:ilvl w:val="0"/>
          <w:numId w:val="1"/>
        </w:numPr>
        <w:rPr>
          <w:lang w:val="fi-FI"/>
        </w:rPr>
      </w:pPr>
      <w:r w:rsidRPr="00DA425D">
        <w:rPr>
          <w:lang w:val="fi-FI"/>
        </w:rPr>
        <w:t>Mitkä ovat tavoitteeni tuotteelleni ja työskentelylleni?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3FAA" w:rsidRPr="007C213B" w:rsidRDefault="007C213B" w:rsidP="007C213B">
      <w:pPr>
        <w:pStyle w:val="Luettelokappale"/>
        <w:numPr>
          <w:ilvl w:val="0"/>
          <w:numId w:val="1"/>
        </w:numPr>
        <w:rPr>
          <w:lang w:val="fi-FI"/>
        </w:rPr>
      </w:pPr>
      <w:r w:rsidRPr="007C213B">
        <w:rPr>
          <w:lang w:val="fi-FI"/>
        </w:rPr>
        <w:t xml:space="preserve">Mihin tai kenelle suunnittelen tuotetta? 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3FAA" w:rsidRPr="00081F8E" w:rsidRDefault="00DA425D" w:rsidP="00A83FAA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Millaisia suunnitteluvälineitä käytin?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</w:t>
      </w:r>
      <w:r w:rsidR="00021E20">
        <w:rPr>
          <w:lang w:val="fi-FI"/>
        </w:rPr>
        <w:t>______________________________________________________________________</w:t>
      </w:r>
      <w:r w:rsidR="0085772A">
        <w:rPr>
          <w:lang w:val="fi-FI"/>
        </w:rPr>
        <w:t>______________________________________________________________________________</w:t>
      </w:r>
    </w:p>
    <w:p w:rsidR="00A83FAA" w:rsidRDefault="00DA425D" w:rsidP="00A1752C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Miksi suunnitelman tekeminen on käsityössä tärkeää?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1E20">
        <w:rPr>
          <w:lang w:val="fi-FI"/>
        </w:rPr>
        <w:t>__________________________________________________________________</w:t>
      </w:r>
    </w:p>
    <w:p w:rsidR="0011432C" w:rsidRPr="0011432C" w:rsidRDefault="0011432C" w:rsidP="0011432C">
      <w:pPr>
        <w:pStyle w:val="Luettelokappale"/>
        <w:numPr>
          <w:ilvl w:val="0"/>
          <w:numId w:val="1"/>
        </w:numPr>
        <w:rPr>
          <w:i/>
          <w:lang w:val="fi-FI"/>
        </w:rPr>
      </w:pPr>
      <w:r w:rsidRPr="0011432C">
        <w:rPr>
          <w:i/>
          <w:lang w:val="fi-FI"/>
        </w:rPr>
        <w:t>Omavalintainen kysymys</w:t>
      </w:r>
    </w:p>
    <w:p w:rsidR="0011432C" w:rsidRDefault="0011432C" w:rsidP="00BD2D22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A1752C">
        <w:rPr>
          <w:lang w:val="fi-FI"/>
        </w:rPr>
        <w:t>____________________________________________________________________________________________________________________________________________________________</w:t>
      </w:r>
    </w:p>
    <w:p w:rsidR="0085772A" w:rsidRDefault="0085772A" w:rsidP="00BD2D22">
      <w:pPr>
        <w:rPr>
          <w:lang w:val="fi-FI"/>
        </w:rPr>
      </w:pPr>
    </w:p>
    <w:p w:rsidR="0011432C" w:rsidRDefault="0011432C" w:rsidP="0011432C">
      <w:pPr>
        <w:pStyle w:val="Luettelokappale"/>
        <w:rPr>
          <w:lang w:val="fi-FI"/>
        </w:rPr>
      </w:pPr>
      <w:r>
        <w:rPr>
          <w:noProof/>
          <w:lang w:val="fi-FI" w:eastAsia="fi-F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B69F93" wp14:editId="1614A00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2" name="Tekstiruut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789F" w:rsidRPr="00BB0489" w:rsidRDefault="00AB789F" w:rsidP="0011432C">
                            <w:pPr>
                              <w:jc w:val="center"/>
                              <w:rPr>
                                <w:b/>
                                <w:color w:val="ED7D31"/>
                                <w:sz w:val="56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0489">
                              <w:rPr>
                                <w:b/>
                                <w:color w:val="ED7D31"/>
                                <w:sz w:val="56"/>
                                <w:szCs w:val="72"/>
                                <w:lang w:val="fi-FI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VALMISTAMINEN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69F93" id="Tekstiruutu 22" o:spid="_x0000_s1029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M0KFLygCAABTBAAADgAAAAAAAAAAAAAAAAAuAgAAZHJzL2Uyb0RvYy54bWxQ&#10;SwECLQAUAAYACAAAACEAS4kmzdYAAAAFAQAADwAAAAAAAAAAAAAAAACCBAAAZHJzL2Rvd25yZXYu&#10;eG1sUEsFBgAAAAAEAAQA8wAAAIUFAAAAAA==&#10;" filled="f" stroked="f">
                <v:textbox style="mso-fit-shape-to-text:t">
                  <w:txbxContent>
                    <w:p w:rsidR="00AB789F" w:rsidRPr="00BB0489" w:rsidRDefault="00AB789F" w:rsidP="0011432C">
                      <w:pPr>
                        <w:jc w:val="center"/>
                        <w:rPr>
                          <w:b/>
                          <w:color w:val="ED7D31"/>
                          <w:sz w:val="56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0489">
                        <w:rPr>
                          <w:b/>
                          <w:color w:val="ED7D31"/>
                          <w:sz w:val="56"/>
                          <w:szCs w:val="72"/>
                          <w:lang w:val="fi-FI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VALMISTAMINEN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1432C" w:rsidRDefault="0011432C" w:rsidP="0011432C">
      <w:pPr>
        <w:pStyle w:val="Luettelokappale"/>
        <w:rPr>
          <w:lang w:val="fi-FI"/>
        </w:rPr>
      </w:pPr>
    </w:p>
    <w:p w:rsidR="0011432C" w:rsidRDefault="0011432C" w:rsidP="0011432C">
      <w:pPr>
        <w:pStyle w:val="Luettelokappale"/>
        <w:rPr>
          <w:lang w:val="fi-FI"/>
        </w:rPr>
      </w:pPr>
    </w:p>
    <w:p w:rsidR="0011432C" w:rsidRDefault="0011432C" w:rsidP="0011432C">
      <w:pPr>
        <w:pStyle w:val="Luettelokappale"/>
        <w:rPr>
          <w:lang w:val="fi-FI"/>
        </w:rPr>
      </w:pPr>
    </w:p>
    <w:p w:rsidR="00A83FAA" w:rsidRPr="0011432C" w:rsidRDefault="0085772A" w:rsidP="0011432C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Miten voisin kehittää omaa työskentelyäni?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1E20">
        <w:rPr>
          <w:lang w:val="fi-FI"/>
        </w:rPr>
        <w:t>__________________________________________________________________</w:t>
      </w:r>
    </w:p>
    <w:p w:rsidR="00A83FAA" w:rsidRDefault="0085772A" w:rsidP="00A83FAA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Käytinkö jotain uutta työvälinettä tai tekniikkaa? Mitä? Oliko se helppoa vai vaikeaa?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1E20">
        <w:rPr>
          <w:lang w:val="fi-FI"/>
        </w:rPr>
        <w:t>__________________________________________________________________</w:t>
      </w:r>
    </w:p>
    <w:p w:rsidR="00A83FAA" w:rsidRDefault="0085772A" w:rsidP="00A83FAA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Osasinko käyttää tunnin ajan tehokkaasti? Vai höpötinkö kaverin kanssa?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1E20">
        <w:rPr>
          <w:lang w:val="fi-FI"/>
        </w:rPr>
        <w:t>__________________________________________________________________</w:t>
      </w:r>
    </w:p>
    <w:p w:rsidR="00A83FAA" w:rsidRDefault="0085772A" w:rsidP="00A83FAA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Mitä uutta opin tänään?</w:t>
      </w:r>
    </w:p>
    <w:p w:rsidR="00021E20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1E20">
        <w:rPr>
          <w:lang w:val="fi-FI"/>
        </w:rPr>
        <w:t>__________________________________________________________________</w:t>
      </w:r>
    </w:p>
    <w:p w:rsidR="00A83FAA" w:rsidRDefault="0085772A" w:rsidP="00A83FAA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Tavoitteeni tälle kerralle on… Saavutinko tavoitteeni?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1E20">
        <w:rPr>
          <w:lang w:val="fi-FI"/>
        </w:rPr>
        <w:t>__________________________________________________________________</w:t>
      </w:r>
    </w:p>
    <w:p w:rsidR="00A83FAA" w:rsidRDefault="0085772A" w:rsidP="00A83FAA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Missä onnistuin tänään?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1E20">
        <w:rPr>
          <w:lang w:val="fi-FI"/>
        </w:rPr>
        <w:t>__________________________________________________________________</w:t>
      </w:r>
    </w:p>
    <w:p w:rsidR="00A83FAA" w:rsidRDefault="0085772A" w:rsidP="00A83FAA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Teinkö yhteistyötä toisten oppilaiden kanssa? Sainko apua?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1E20">
        <w:rPr>
          <w:lang w:val="fi-FI"/>
        </w:rPr>
        <w:t>__________________________________________________________________</w:t>
      </w:r>
    </w:p>
    <w:p w:rsidR="00333D64" w:rsidRPr="00333D64" w:rsidRDefault="0085772A" w:rsidP="0011432C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lastRenderedPageBreak/>
        <w:t>Mikä on minulle vaikeaa? Mistä saan apua, kun jokin asia on vaikea?</w:t>
      </w:r>
    </w:p>
    <w:p w:rsidR="00333D64" w:rsidRPr="00333D64" w:rsidRDefault="00333D64" w:rsidP="00333D64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32C" w:rsidRPr="0011432C" w:rsidRDefault="0011432C" w:rsidP="0011432C">
      <w:pPr>
        <w:pStyle w:val="Luettelokappale"/>
        <w:numPr>
          <w:ilvl w:val="0"/>
          <w:numId w:val="1"/>
        </w:numPr>
        <w:rPr>
          <w:i/>
          <w:lang w:val="fi-FI"/>
        </w:rPr>
      </w:pPr>
      <w:r w:rsidRPr="0011432C">
        <w:rPr>
          <w:i/>
          <w:lang w:val="fi-FI"/>
        </w:rPr>
        <w:t>Omavalintainen kysymys</w:t>
      </w:r>
    </w:p>
    <w:p w:rsidR="0011432C" w:rsidRDefault="0011432C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10A" w:rsidRDefault="004E010A" w:rsidP="00A83FAA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52BA3D" wp14:editId="40BF7FD1">
                <wp:simplePos x="0" y="0"/>
                <wp:positionH relativeFrom="column">
                  <wp:posOffset>-76200</wp:posOffset>
                </wp:positionH>
                <wp:positionV relativeFrom="paragraph">
                  <wp:posOffset>205105</wp:posOffset>
                </wp:positionV>
                <wp:extent cx="2038350" cy="676275"/>
                <wp:effectExtent l="0" t="0" r="0" b="9525"/>
                <wp:wrapSquare wrapText="bothSides"/>
                <wp:docPr id="23" name="Tekstiruut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789F" w:rsidRPr="00BB0489" w:rsidRDefault="00AB789F" w:rsidP="0011432C">
                            <w:pPr>
                              <w:jc w:val="center"/>
                              <w:rPr>
                                <w:b/>
                                <w:color w:val="F8CBAD"/>
                                <w:sz w:val="56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0489">
                              <w:rPr>
                                <w:b/>
                                <w:color w:val="F8CBAD"/>
                                <w:sz w:val="56"/>
                                <w:szCs w:val="72"/>
                                <w:lang w:val="fi-FI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ARVIOINTI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2BA3D" id="Tekstiruutu 23" o:spid="_x0000_s1030" type="#_x0000_t202" style="position:absolute;margin-left:-6pt;margin-top:16.15pt;width:160.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" filled="f" stroked="f">
                <v:textbox>
                  <w:txbxContent>
                    <w:p w:rsidR="00AB789F" w:rsidRPr="00BB0489" w:rsidRDefault="00AB789F" w:rsidP="0011432C">
                      <w:pPr>
                        <w:jc w:val="center"/>
                        <w:rPr>
                          <w:b/>
                          <w:color w:val="F8CBAD"/>
                          <w:sz w:val="56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0489">
                        <w:rPr>
                          <w:b/>
                          <w:color w:val="F8CBAD"/>
                          <w:sz w:val="56"/>
                          <w:szCs w:val="72"/>
                          <w:lang w:val="fi-FI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ARVIOINTI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432C" w:rsidRDefault="0011432C" w:rsidP="00A83FAA">
      <w:pPr>
        <w:rPr>
          <w:lang w:val="fi-FI"/>
        </w:rPr>
      </w:pPr>
    </w:p>
    <w:p w:rsidR="0011432C" w:rsidRDefault="0011432C" w:rsidP="00A83FAA">
      <w:pPr>
        <w:rPr>
          <w:lang w:val="fi-FI"/>
        </w:rPr>
      </w:pPr>
    </w:p>
    <w:p w:rsidR="00A83FAA" w:rsidRPr="0067353D" w:rsidRDefault="0085772A" w:rsidP="0067353D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Mihin asioihin olisin kaivannut enemmän apua tai tukea?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1E20">
        <w:rPr>
          <w:lang w:val="fi-FI"/>
        </w:rPr>
        <w:t>__________________________________________________________________</w:t>
      </w:r>
    </w:p>
    <w:p w:rsidR="00A83FAA" w:rsidRDefault="0085772A" w:rsidP="0067353D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Mitkä olivat projektin hankalimmat ja mukavimmat vaiheet?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1E20">
        <w:rPr>
          <w:lang w:val="fi-FI"/>
        </w:rPr>
        <w:t>__________________________________________________________________</w:t>
      </w:r>
    </w:p>
    <w:p w:rsidR="00A83FAA" w:rsidRDefault="0085772A" w:rsidP="0067353D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Mikä tuotteessani onnistui? Mi</w:t>
      </w:r>
      <w:r w:rsidR="009322F3">
        <w:rPr>
          <w:lang w:val="fi-FI"/>
        </w:rPr>
        <w:t>s</w:t>
      </w:r>
      <w:r>
        <w:rPr>
          <w:lang w:val="fi-FI"/>
        </w:rPr>
        <w:t>tä olen erityisen ylpeä?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1E20">
        <w:rPr>
          <w:lang w:val="fi-FI"/>
        </w:rPr>
        <w:t>__________________________________________________________________</w:t>
      </w:r>
    </w:p>
    <w:p w:rsidR="00A83FAA" w:rsidRDefault="00333D64" w:rsidP="0067353D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Tärkein prosessin aikana oppimani asia on…</w:t>
      </w:r>
    </w:p>
    <w:p w:rsidR="00021E20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1E20">
        <w:rPr>
          <w:lang w:val="fi-FI"/>
        </w:rPr>
        <w:t>__________________________________________________________________</w:t>
      </w:r>
    </w:p>
    <w:p w:rsidR="00A83FAA" w:rsidRDefault="0085772A" w:rsidP="0067353D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Mikä käsityöprosessin vaiheista (ideointi, suunnittelu, valmistus ja arviointi) oli vaikein ja mikä helpoin? Miksi?</w:t>
      </w:r>
    </w:p>
    <w:p w:rsidR="00A83FAA" w:rsidRDefault="00A83FAA" w:rsidP="00A83FAA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</w:t>
      </w:r>
      <w:r w:rsidR="00021E20">
        <w:rPr>
          <w:lang w:val="fi-FI"/>
        </w:rPr>
        <w:t>______________________________________________________________________</w:t>
      </w:r>
    </w:p>
    <w:p w:rsidR="00333D64" w:rsidRPr="0085772A" w:rsidRDefault="0085772A" w:rsidP="0067353D">
      <w:pPr>
        <w:pStyle w:val="Luettelokappale"/>
        <w:numPr>
          <w:ilvl w:val="0"/>
          <w:numId w:val="1"/>
        </w:numPr>
        <w:rPr>
          <w:lang w:val="fi-FI"/>
        </w:rPr>
      </w:pPr>
      <w:r w:rsidRPr="0085772A">
        <w:rPr>
          <w:lang w:val="fi-FI"/>
        </w:rPr>
        <w:lastRenderedPageBreak/>
        <w:t>Mitä parantaisin tuotteessani tai työskentelyssäni?</w:t>
      </w:r>
    </w:p>
    <w:p w:rsidR="00333D64" w:rsidRPr="00333D64" w:rsidRDefault="00333D64" w:rsidP="00333D64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4891" w:rsidRPr="00F14891" w:rsidRDefault="0085772A" w:rsidP="0067353D">
      <w:pPr>
        <w:pStyle w:val="Luettelokappale"/>
        <w:numPr>
          <w:ilvl w:val="0"/>
          <w:numId w:val="1"/>
        </w:numPr>
        <w:rPr>
          <w:i/>
          <w:lang w:val="fi-FI"/>
        </w:rPr>
      </w:pPr>
      <w:r>
        <w:rPr>
          <w:lang w:val="fi-FI"/>
        </w:rPr>
        <w:t>Pääsinkö tavoitteeseeni? Jos en päässyt, niin mistä se johtuu?</w:t>
      </w:r>
    </w:p>
    <w:p w:rsidR="00F14891" w:rsidRPr="00F14891" w:rsidRDefault="00F14891" w:rsidP="00F14891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3D64" w:rsidRDefault="0085772A" w:rsidP="0067353D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Muuttuiko suunnitelmani työn edetessä? Jos muuttui, niin miten se muuttui ja miksi?</w:t>
      </w:r>
    </w:p>
    <w:p w:rsidR="00333D64" w:rsidRPr="00333D64" w:rsidRDefault="00333D64" w:rsidP="00333D64">
      <w:pPr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3FAA" w:rsidRPr="00B5015D" w:rsidRDefault="006759D8" w:rsidP="0067353D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Mikä arvosanan antaisin</w:t>
      </w:r>
      <w:r w:rsidR="00C00061">
        <w:rPr>
          <w:lang w:val="fi-FI"/>
        </w:rPr>
        <w:t xml:space="preserve"> itsellen</w:t>
      </w:r>
      <w:r w:rsidR="00A83FAA">
        <w:rPr>
          <w:lang w:val="fi-FI"/>
        </w:rPr>
        <w:t>i tästä prosessista? Perustele, miksi?</w:t>
      </w:r>
    </w:p>
    <w:p w:rsidR="00021E20" w:rsidRDefault="00021E20" w:rsidP="009D6A7A">
      <w:r>
        <w:rPr>
          <w:noProof/>
          <w:lang w:val="fi-FI" w:eastAsia="fi-FI"/>
        </w:rPr>
        <mc:AlternateContent>
          <mc:Choice Requires="wpc">
            <w:drawing>
              <wp:inline distT="0" distB="0" distL="0" distR="0" wp14:anchorId="2F9ACB6A" wp14:editId="607A78F3">
                <wp:extent cx="6115050" cy="552450"/>
                <wp:effectExtent l="38100" t="0" r="0" b="38100"/>
                <wp:docPr id="1" name="Piirtoalust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5-sakarainen tähti 2"/>
                        <wps:cNvSpPr/>
                        <wps:spPr>
                          <a:xfrm>
                            <a:off x="0" y="19050"/>
                            <a:ext cx="609600" cy="504825"/>
                          </a:xfrm>
                          <a:prstGeom prst="star5">
                            <a:avLst/>
                          </a:prstGeom>
                          <a:solidFill>
                            <a:srgbClr val="F8CBAD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5-sakarainen tähti 3"/>
                        <wps:cNvSpPr/>
                        <wps:spPr>
                          <a:xfrm>
                            <a:off x="1780200" y="47625"/>
                            <a:ext cx="609600" cy="504825"/>
                          </a:xfrm>
                          <a:prstGeom prst="star5">
                            <a:avLst/>
                          </a:prstGeom>
                          <a:solidFill>
                            <a:srgbClr val="F8CBAD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5-sakarainen tähti 4"/>
                        <wps:cNvSpPr/>
                        <wps:spPr>
                          <a:xfrm>
                            <a:off x="2619375" y="47625"/>
                            <a:ext cx="609600" cy="504825"/>
                          </a:xfrm>
                          <a:prstGeom prst="star5">
                            <a:avLst/>
                          </a:prstGeom>
                          <a:solidFill>
                            <a:srgbClr val="F8CBAD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5-sakarainen tähti 5"/>
                        <wps:cNvSpPr/>
                        <wps:spPr>
                          <a:xfrm>
                            <a:off x="5381625" y="38100"/>
                            <a:ext cx="609600" cy="504825"/>
                          </a:xfrm>
                          <a:prstGeom prst="star5">
                            <a:avLst/>
                          </a:prstGeom>
                          <a:solidFill>
                            <a:srgbClr val="F8CBAD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5-sakarainen tähti 6"/>
                        <wps:cNvSpPr/>
                        <wps:spPr>
                          <a:xfrm>
                            <a:off x="4486275" y="47625"/>
                            <a:ext cx="609600" cy="504825"/>
                          </a:xfrm>
                          <a:prstGeom prst="star5">
                            <a:avLst/>
                          </a:prstGeom>
                          <a:solidFill>
                            <a:srgbClr val="F8CBAD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5-sakarainen tähti 7"/>
                        <wps:cNvSpPr/>
                        <wps:spPr>
                          <a:xfrm>
                            <a:off x="3533775" y="47625"/>
                            <a:ext cx="609600" cy="504825"/>
                          </a:xfrm>
                          <a:prstGeom prst="star5">
                            <a:avLst/>
                          </a:prstGeom>
                          <a:solidFill>
                            <a:srgbClr val="F8CBAD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5-sakarainen tähti 8"/>
                        <wps:cNvSpPr/>
                        <wps:spPr>
                          <a:xfrm>
                            <a:off x="913425" y="47625"/>
                            <a:ext cx="609600" cy="504825"/>
                          </a:xfrm>
                          <a:prstGeom prst="star5">
                            <a:avLst/>
                          </a:prstGeom>
                          <a:solidFill>
                            <a:srgbClr val="F8CBAD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kstiruutu 9"/>
                        <wps:cNvSpPr txBox="1"/>
                        <wps:spPr>
                          <a:xfrm>
                            <a:off x="171450" y="180975"/>
                            <a:ext cx="2476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B789F" w:rsidRPr="00021E20" w:rsidRDefault="00AB789F">
                              <w:pPr>
                                <w:rPr>
                                  <w:lang w:val="fi-FI"/>
                                </w:rPr>
                              </w:pPr>
                              <w:r>
                                <w:rPr>
                                  <w:lang w:val="fi-F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kstiruutu 9"/>
                        <wps:cNvSpPr txBox="1"/>
                        <wps:spPr>
                          <a:xfrm>
                            <a:off x="1094400" y="208575"/>
                            <a:ext cx="2476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B789F" w:rsidRDefault="00AB789F" w:rsidP="00021E20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Arial" w:hAnsi="Arial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kstiruutu 9"/>
                        <wps:cNvSpPr txBox="1"/>
                        <wps:spPr>
                          <a:xfrm>
                            <a:off x="1955460" y="208575"/>
                            <a:ext cx="2476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B789F" w:rsidRDefault="00AB789F" w:rsidP="00021E20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Arial" w:hAnsi="Arial"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kstiruutu 9"/>
                        <wps:cNvSpPr txBox="1"/>
                        <wps:spPr>
                          <a:xfrm>
                            <a:off x="2803185" y="208575"/>
                            <a:ext cx="2476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B789F" w:rsidRDefault="00AB789F" w:rsidP="00021E20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Arial" w:hAnsi="Arial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kstiruutu 9"/>
                        <wps:cNvSpPr txBox="1"/>
                        <wps:spPr>
                          <a:xfrm>
                            <a:off x="3723300" y="208575"/>
                            <a:ext cx="2476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B789F" w:rsidRDefault="00AB789F" w:rsidP="00021E20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Arial" w:hAnsi="Arial"/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kstiruutu 9"/>
                        <wps:cNvSpPr txBox="1"/>
                        <wps:spPr>
                          <a:xfrm>
                            <a:off x="4666275" y="208575"/>
                            <a:ext cx="2476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B789F" w:rsidRDefault="00AB789F" w:rsidP="00021E20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Arial" w:hAnsi="Arial"/>
                                  <w:sz w:val="22"/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kstiruutu 9"/>
                        <wps:cNvSpPr txBox="1"/>
                        <wps:spPr>
                          <a:xfrm>
                            <a:off x="5518786" y="199050"/>
                            <a:ext cx="447674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B789F" w:rsidRDefault="00AB789F" w:rsidP="00021E20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Arial" w:hAnsi="Arial"/>
                                  <w:sz w:val="22"/>
                                  <w:szCs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F9ACB6A" id="Piirtoalusta 1" o:spid="_x0000_s1031" editas="canvas" style="width:481.5pt;height:43.5pt;mso-position-horizontal-relative:char;mso-position-vertical-relative:line" coordsize="61150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">
                <v:shape id="_x0000_s1032" type="#_x0000_t75" style="position:absolute;width:61150;height:5524;visibility:visible;mso-wrap-style:square">
                  <v:fill o:detectmouseclick="t"/>
                  <v:path o:connecttype="none"/>
                </v:shape>
                <v:shape id="5-sakarainen tähti 2" o:spid="_x0000_s1033" style="position:absolute;top:190;width:6096;height:5048;visibility:visible;mso-wrap-style:square;v-text-anchor:middle" coordsize="60960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" path="m1,192826r232847,1l304800,r71952,192827l609599,192826,421221,311998r71955,192826l304800,385649,116424,504824,188379,311998,1,192826xe" fillcolor="#f8cbad" strokecolor="black [3213]" strokeweight=".85pt">
                  <v:path arrowok="t" o:connecttype="custom" o:connectlocs="1,192826;232848,192827;304800,0;376752,192827;609599,192826;421221,311998;493176,504824;304800,385649;116424,504824;188379,311998;1,192826" o:connectangles="0,0,0,0,0,0,0,0,0,0,0"/>
                </v:shape>
                <v:shape id="5-sakarainen tähti 3" o:spid="_x0000_s1034" style="position:absolute;left:17802;top:476;width:6096;height:5048;visibility:visible;mso-wrap-style:square;v-text-anchor:middle" coordsize="60960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" path="m1,192826r232847,1l304800,r71952,192827l609599,192826,421221,311998r71955,192826l304800,385649,116424,504824,188379,311998,1,192826xe" fillcolor="#f8cbad" strokecolor="black [3213]" strokeweight=".85pt">
                  <v:path arrowok="t" o:connecttype="custom" o:connectlocs="1,192826;232848,192827;304800,0;376752,192827;609599,192826;421221,311998;493176,504824;304800,385649;116424,504824;188379,311998;1,192826" o:connectangles="0,0,0,0,0,0,0,0,0,0,0"/>
                </v:shape>
                <v:shape id="5-sakarainen tähti 4" o:spid="_x0000_s1035" style="position:absolute;left:26193;top:476;width:6096;height:5048;visibility:visible;mso-wrap-style:square;v-text-anchor:middle" coordsize="60960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" path="m1,192826r232847,1l304800,r71952,192827l609599,192826,421221,311998r71955,192826l304800,385649,116424,504824,188379,311998,1,192826xe" fillcolor="#f8cbad" strokecolor="black [3213]" strokeweight=".85pt">
                  <v:path arrowok="t" o:connecttype="custom" o:connectlocs="1,192826;232848,192827;304800,0;376752,192827;609599,192826;421221,311998;493176,504824;304800,385649;116424,504824;188379,311998;1,192826" o:connectangles="0,0,0,0,0,0,0,0,0,0,0"/>
                </v:shape>
                <v:shape id="5-sakarainen tähti 5" o:spid="_x0000_s1036" style="position:absolute;left:53816;top:381;width:6096;height:5048;visibility:visible;mso-wrap-style:square;v-text-anchor:middle" coordsize="60960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" path="m1,192826r232847,1l304800,r71952,192827l609599,192826,421221,311998r71955,192826l304800,385649,116424,504824,188379,311998,1,192826xe" fillcolor="#f8cbad" strokecolor="black [3213]" strokeweight=".85pt">
                  <v:path arrowok="t" o:connecttype="custom" o:connectlocs="1,192826;232848,192827;304800,0;376752,192827;609599,192826;421221,311998;493176,504824;304800,385649;116424,504824;188379,311998;1,192826" o:connectangles="0,0,0,0,0,0,0,0,0,0,0"/>
                </v:shape>
                <v:shape id="5-sakarainen tähti 6" o:spid="_x0000_s1037" style="position:absolute;left:44862;top:476;width:6096;height:5048;visibility:visible;mso-wrap-style:square;v-text-anchor:middle" coordsize="60960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" path="m1,192826r232847,1l304800,r71952,192827l609599,192826,421221,311998r71955,192826l304800,385649,116424,504824,188379,311998,1,192826xe" fillcolor="#f8cbad" strokecolor="black [3213]" strokeweight=".85pt">
                  <v:path arrowok="t" o:connecttype="custom" o:connectlocs="1,192826;232848,192827;304800,0;376752,192827;609599,192826;421221,311998;493176,504824;304800,385649;116424,504824;188379,311998;1,192826" o:connectangles="0,0,0,0,0,0,0,0,0,0,0"/>
                </v:shape>
                <v:shape id="5-sakarainen tähti 7" o:spid="_x0000_s1038" style="position:absolute;left:35337;top:476;width:6096;height:5048;visibility:visible;mso-wrap-style:square;v-text-anchor:middle" coordsize="60960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" path="m1,192826r232847,1l304800,r71952,192827l609599,192826,421221,311998r71955,192826l304800,385649,116424,504824,188379,311998,1,192826xe" fillcolor="#f8cbad" strokecolor="black [3213]" strokeweight=".85pt">
                  <v:path arrowok="t" o:connecttype="custom" o:connectlocs="1,192826;232848,192827;304800,0;376752,192827;609599,192826;421221,311998;493176,504824;304800,385649;116424,504824;188379,311998;1,192826" o:connectangles="0,0,0,0,0,0,0,0,0,0,0"/>
                </v:shape>
                <v:shape id="5-sakarainen tähti 8" o:spid="_x0000_s1039" style="position:absolute;left:9134;top:476;width:6096;height:5048;visibility:visible;mso-wrap-style:square;v-text-anchor:middle" coordsize="60960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" path="m1,192826r232847,1l304800,r71952,192827l609599,192826,421221,311998r71955,192826l304800,385649,116424,504824,188379,311998,1,192826xe" fillcolor="#f8cbad" strokecolor="black [3213]" strokeweight=".85pt">
                  <v:path arrowok="t" o:connecttype="custom" o:connectlocs="1,192826;232848,192827;304800,0;376752,192827;609599,192826;421221,311998;493176,504824;304800,385649;116424,504824;188379,311998;1,192826" o:connectangles="0,0,0,0,0,0,0,0,0,0,0"/>
                </v:shape>
                <v:shape id="Tekstiruutu 9" o:spid="_x0000_s1040" type="#_x0000_t202" style="position:absolute;left:1714;top:1809;width:2477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AB789F" w:rsidRPr="00021E20" w:rsidRDefault="00AB789F">
                        <w:pPr>
                          <w:rPr>
                            <w:lang w:val="fi-FI"/>
                          </w:rPr>
                        </w:pPr>
                        <w:r>
                          <w:rPr>
                            <w:lang w:val="fi-FI"/>
                          </w:rPr>
                          <w:t>4</w:t>
                        </w:r>
                      </w:p>
                    </w:txbxContent>
                  </v:textbox>
                </v:shape>
                <v:shape id="Tekstiruutu 9" o:spid="_x0000_s1041" type="#_x0000_t202" style="position:absolute;left:10944;top:2085;width:2476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AB789F" w:rsidRDefault="00AB789F" w:rsidP="00021E20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Arial" w:hAnsi="Arial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v:shape id="Tekstiruutu 9" o:spid="_x0000_s1042" type="#_x0000_t202" style="position:absolute;left:19554;top:2085;width:2477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AB789F" w:rsidRDefault="00AB789F" w:rsidP="00021E20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Arial" w:hAnsi="Arial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  <v:shape id="Tekstiruutu 9" o:spid="_x0000_s1043" type="#_x0000_t202" style="position:absolute;left:28031;top:2085;width:2477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AB789F" w:rsidRDefault="00AB789F" w:rsidP="00021E20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Arial" w:hAnsi="Arial"/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  <v:shape id="Tekstiruutu 9" o:spid="_x0000_s1044" type="#_x0000_t202" style="position:absolute;left:37233;top:2085;width:2476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AB789F" w:rsidRDefault="00AB789F" w:rsidP="00021E20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Arial" w:hAnsi="Arial"/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v:shape id="Tekstiruutu 9" o:spid="_x0000_s1045" type="#_x0000_t202" style="position:absolute;left:46662;top:2085;width:2477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AB789F" w:rsidRDefault="00AB789F" w:rsidP="00021E20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Arial" w:hAnsi="Arial"/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</v:shape>
                <v:shape id="Tekstiruutu 9" o:spid="_x0000_s1046" type="#_x0000_t202" style="position:absolute;left:55187;top:1990;width:4477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AB789F" w:rsidRDefault="00AB789F" w:rsidP="00021E20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Arial" w:hAnsi="Arial"/>
                            <w:sz w:val="22"/>
                            <w:szCs w:val="22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1432C" w:rsidRDefault="00021E20" w:rsidP="00021E20"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07EB" w:rsidRDefault="0011432C" w:rsidP="0067353D">
      <w:pPr>
        <w:pStyle w:val="Luettelokappale"/>
        <w:numPr>
          <w:ilvl w:val="0"/>
          <w:numId w:val="1"/>
        </w:numPr>
        <w:rPr>
          <w:i/>
        </w:rPr>
      </w:pPr>
      <w:proofErr w:type="spellStart"/>
      <w:r w:rsidRPr="0011432C">
        <w:rPr>
          <w:i/>
        </w:rPr>
        <w:t>Omavalintainen</w:t>
      </w:r>
      <w:proofErr w:type="spellEnd"/>
      <w:r w:rsidRPr="0011432C">
        <w:rPr>
          <w:i/>
        </w:rPr>
        <w:t xml:space="preserve"> </w:t>
      </w:r>
      <w:proofErr w:type="spellStart"/>
      <w:r w:rsidRPr="0011432C">
        <w:rPr>
          <w:i/>
        </w:rPr>
        <w:t>kysymys</w:t>
      </w:r>
      <w:proofErr w:type="spellEnd"/>
    </w:p>
    <w:p w:rsidR="0085772A" w:rsidRDefault="0011432C" w:rsidP="0011432C">
      <w:r w:rsidRPr="0085772A"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32C" w:rsidRPr="0085772A" w:rsidRDefault="0011432C" w:rsidP="0011432C"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7A49B0" wp14:editId="4B698515">
                <wp:simplePos x="0" y="0"/>
                <wp:positionH relativeFrom="column">
                  <wp:posOffset>-26670</wp:posOffset>
                </wp:positionH>
                <wp:positionV relativeFrom="paragraph">
                  <wp:posOffset>26670</wp:posOffset>
                </wp:positionV>
                <wp:extent cx="1828800" cy="1828800"/>
                <wp:effectExtent l="0" t="0" r="0" b="0"/>
                <wp:wrapSquare wrapText="bothSides"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789F" w:rsidRPr="00BB0489" w:rsidRDefault="00AB789F" w:rsidP="0011432C">
                            <w:pPr>
                              <w:jc w:val="center"/>
                              <w:rPr>
                                <w:b/>
                                <w:color w:val="7F7F7F"/>
                                <w:sz w:val="56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0489">
                              <w:rPr>
                                <w:b/>
                                <w:color w:val="7F7F7F"/>
                                <w:sz w:val="56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DOKUMENTOINTI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A49B0" id="Tekstiruutu 24" o:spid="_x0000_s1047" type="#_x0000_t202" style="position:absolute;margin-left:-2.1pt;margin-top:2.1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" filled="f" stroked="f">
                <v:textbox style="mso-fit-shape-to-text:t">
                  <w:txbxContent>
                    <w:p w:rsidR="00AB789F" w:rsidRPr="00BB0489" w:rsidRDefault="00AB789F" w:rsidP="0011432C">
                      <w:pPr>
                        <w:jc w:val="center"/>
                        <w:rPr>
                          <w:b/>
                          <w:color w:val="7F7F7F"/>
                          <w:sz w:val="56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0489">
                        <w:rPr>
                          <w:b/>
                          <w:color w:val="7F7F7F"/>
                          <w:sz w:val="56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DOKUMENTOINTI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772A" w:rsidRDefault="0085772A" w:rsidP="0085772A">
      <w:pPr>
        <w:pStyle w:val="Luettelokappale"/>
        <w:ind w:left="644"/>
      </w:pPr>
    </w:p>
    <w:p w:rsidR="0085772A" w:rsidRDefault="0085772A" w:rsidP="0085772A">
      <w:pPr>
        <w:pStyle w:val="Luettelokappale"/>
        <w:ind w:left="644"/>
        <w:rPr>
          <w:lang w:val="fi-FI"/>
        </w:rPr>
        <w:sectPr w:rsidR="0085772A">
          <w:headerReference w:type="even" r:id="rId9"/>
          <w:headerReference w:type="default" r:id="rId10"/>
          <w:headerReference w:type="first" r:id="rId11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85772A" w:rsidRDefault="0085772A" w:rsidP="0085772A">
      <w:pPr>
        <w:pStyle w:val="Luettelokappale"/>
        <w:ind w:left="644"/>
        <w:rPr>
          <w:lang w:val="fi-FI"/>
        </w:rPr>
      </w:pPr>
    </w:p>
    <w:p w:rsidR="0085772A" w:rsidRDefault="0085772A" w:rsidP="0085772A">
      <w:pPr>
        <w:pStyle w:val="Luettelokappale"/>
        <w:ind w:left="644"/>
        <w:rPr>
          <w:lang w:val="fi-FI"/>
        </w:rPr>
      </w:pPr>
    </w:p>
    <w:p w:rsidR="0011432C" w:rsidRPr="0085772A" w:rsidRDefault="009322F3" w:rsidP="00126605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Miksi ja miten</w:t>
      </w:r>
      <w:r w:rsidR="0085772A">
        <w:rPr>
          <w:lang w:val="fi-FI"/>
        </w:rPr>
        <w:t xml:space="preserve"> käsityöprosessia dokumentoidaan? Otinko kuvia, teinkö portfolion tms.?</w:t>
      </w:r>
    </w:p>
    <w:p w:rsidR="00AB789F" w:rsidRPr="00126605" w:rsidRDefault="00AB789F" w:rsidP="0011432C">
      <w:pPr>
        <w:rPr>
          <w:lang w:val="fi-FI"/>
        </w:rPr>
        <w:sectPr w:rsidR="00AB789F" w:rsidRPr="00126605" w:rsidSect="0085772A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11432C" w:rsidRDefault="0011432C" w:rsidP="0011432C">
      <w:r>
        <w:t>____________________________________________________________________________________________________________________________________________________________________________________</w:t>
      </w:r>
      <w:r w:rsidR="0085772A">
        <w:t>______________________________________________________</w:t>
      </w:r>
    </w:p>
    <w:p w:rsidR="00AB789F" w:rsidRPr="00AB789F" w:rsidRDefault="00AB789F" w:rsidP="0067353D">
      <w:pPr>
        <w:pStyle w:val="Luettelokappale"/>
        <w:numPr>
          <w:ilvl w:val="0"/>
          <w:numId w:val="1"/>
        </w:numPr>
        <w:rPr>
          <w:i/>
        </w:rPr>
      </w:pPr>
      <w:proofErr w:type="spellStart"/>
      <w:r w:rsidRPr="00AB789F">
        <w:rPr>
          <w:i/>
        </w:rPr>
        <w:t>Omavalintainen</w:t>
      </w:r>
      <w:proofErr w:type="spellEnd"/>
      <w:r w:rsidRPr="00AB789F">
        <w:rPr>
          <w:i/>
        </w:rPr>
        <w:t xml:space="preserve"> </w:t>
      </w:r>
      <w:proofErr w:type="spellStart"/>
      <w:r w:rsidRPr="00AB789F">
        <w:rPr>
          <w:i/>
        </w:rPr>
        <w:t>kysymys</w:t>
      </w:r>
      <w:proofErr w:type="spellEnd"/>
    </w:p>
    <w:p w:rsidR="0085772A" w:rsidRDefault="0085772A" w:rsidP="00AB789F">
      <w:pPr>
        <w:sectPr w:rsidR="0085772A" w:rsidSect="0085772A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AB789F" w:rsidRPr="0011432C" w:rsidRDefault="0085772A" w:rsidP="00AB789F"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AB789F" w:rsidRPr="0011432C" w:rsidSect="0085772A">
      <w:type w:val="continuous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974" w:rsidRDefault="009C6974" w:rsidP="001A07EB">
      <w:pPr>
        <w:spacing w:after="0" w:line="240" w:lineRule="auto"/>
      </w:pPr>
      <w:r>
        <w:separator/>
      </w:r>
    </w:p>
  </w:endnote>
  <w:endnote w:type="continuationSeparator" w:id="0">
    <w:p w:rsidR="009C6974" w:rsidRDefault="009C6974" w:rsidP="001A0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bas Neue Regular">
    <w:altName w:val="Courier New"/>
    <w:panose1 w:val="00000000000000000000"/>
    <w:charset w:val="00"/>
    <w:family w:val="modern"/>
    <w:notTrueType/>
    <w:pitch w:val="variable"/>
    <w:sig w:usb0="A000022F" w:usb1="1000005B" w:usb2="00000000" w:usb3="00000000" w:csb0="00000097" w:csb1="00000000"/>
  </w:font>
  <w:font w:name="Bebas Neue Bold">
    <w:altName w:val="Arial Narrow"/>
    <w:charset w:val="00"/>
    <w:family w:val="swiss"/>
    <w:pitch w:val="variable"/>
    <w:sig w:usb0="A000022F" w:usb1="0000005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593BD76-D100-488F-921B-B41854FCAB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974" w:rsidRDefault="009C6974" w:rsidP="001A07EB">
      <w:pPr>
        <w:spacing w:after="0" w:line="240" w:lineRule="auto"/>
      </w:pPr>
      <w:r>
        <w:separator/>
      </w:r>
    </w:p>
  </w:footnote>
  <w:footnote w:type="continuationSeparator" w:id="0">
    <w:p w:rsidR="009C6974" w:rsidRDefault="009C6974" w:rsidP="001A0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89F" w:rsidRDefault="009C6974">
    <w:pPr>
      <w:pStyle w:val="Yltunnis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7809766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Word - IK - tyhjä-01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89F" w:rsidRDefault="009C6974">
    <w:pPr>
      <w:pStyle w:val="Yltunnis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7809767" o:spid="_x0000_s2051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Word - IK - tyhjä-01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89F" w:rsidRDefault="009C6974">
    <w:pPr>
      <w:pStyle w:val="Yltunnis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7809765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Word - IK - tyhjä-01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9.55pt;height:18.8pt;visibility:visible;mso-wrap-style:square" o:bullet="t">
        <v:imagedata r:id="rId1" o:title=""/>
      </v:shape>
    </w:pict>
  </w:numPicBullet>
  <w:numPicBullet w:numPicBulletId="1">
    <w:pict>
      <v:shape id="_x0000_i1035" type="#_x0000_t75" style="width:19.55pt;height:18.8pt;visibility:visible;mso-wrap-style:square" o:bullet="t">
        <v:imagedata r:id="rId2" o:title=""/>
      </v:shape>
    </w:pict>
  </w:numPicBullet>
  <w:abstractNum w:abstractNumId="0" w15:restartNumberingAfterBreak="0">
    <w:nsid w:val="0D48394C"/>
    <w:multiLevelType w:val="hybridMultilevel"/>
    <w:tmpl w:val="D1AEB1E2"/>
    <w:lvl w:ilvl="0" w:tplc="040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01080"/>
    <w:multiLevelType w:val="hybridMultilevel"/>
    <w:tmpl w:val="D1AEB1E2"/>
    <w:lvl w:ilvl="0" w:tplc="040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31A82"/>
    <w:multiLevelType w:val="hybridMultilevel"/>
    <w:tmpl w:val="D1AEB1E2"/>
    <w:lvl w:ilvl="0" w:tplc="040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FAA"/>
    <w:rsid w:val="00021E20"/>
    <w:rsid w:val="00077C0A"/>
    <w:rsid w:val="00081F8E"/>
    <w:rsid w:val="0011432C"/>
    <w:rsid w:val="00124152"/>
    <w:rsid w:val="00126605"/>
    <w:rsid w:val="00142DB3"/>
    <w:rsid w:val="001837DC"/>
    <w:rsid w:val="00190379"/>
    <w:rsid w:val="001A07EB"/>
    <w:rsid w:val="001A77E2"/>
    <w:rsid w:val="002267FB"/>
    <w:rsid w:val="0025585D"/>
    <w:rsid w:val="0026750A"/>
    <w:rsid w:val="002C21E0"/>
    <w:rsid w:val="002C2AC7"/>
    <w:rsid w:val="003023C8"/>
    <w:rsid w:val="00303089"/>
    <w:rsid w:val="0031783C"/>
    <w:rsid w:val="00333D64"/>
    <w:rsid w:val="00357B86"/>
    <w:rsid w:val="003F510A"/>
    <w:rsid w:val="004015A5"/>
    <w:rsid w:val="00402C21"/>
    <w:rsid w:val="004A5777"/>
    <w:rsid w:val="004C2C36"/>
    <w:rsid w:val="004E010A"/>
    <w:rsid w:val="004E20DC"/>
    <w:rsid w:val="004E7486"/>
    <w:rsid w:val="00525934"/>
    <w:rsid w:val="00542E64"/>
    <w:rsid w:val="00563F60"/>
    <w:rsid w:val="005C15B0"/>
    <w:rsid w:val="006530BB"/>
    <w:rsid w:val="0067353D"/>
    <w:rsid w:val="006759D8"/>
    <w:rsid w:val="006936CC"/>
    <w:rsid w:val="00695A22"/>
    <w:rsid w:val="006C341D"/>
    <w:rsid w:val="006D5DCB"/>
    <w:rsid w:val="006D7097"/>
    <w:rsid w:val="006E0D2E"/>
    <w:rsid w:val="007247DB"/>
    <w:rsid w:val="00727501"/>
    <w:rsid w:val="00741AEB"/>
    <w:rsid w:val="00755E64"/>
    <w:rsid w:val="00760EA6"/>
    <w:rsid w:val="0076417D"/>
    <w:rsid w:val="00781EDE"/>
    <w:rsid w:val="007C213B"/>
    <w:rsid w:val="0081224A"/>
    <w:rsid w:val="0085772A"/>
    <w:rsid w:val="0091552E"/>
    <w:rsid w:val="009322F3"/>
    <w:rsid w:val="00986794"/>
    <w:rsid w:val="009A3FC4"/>
    <w:rsid w:val="009C6974"/>
    <w:rsid w:val="009D6A7A"/>
    <w:rsid w:val="009E0025"/>
    <w:rsid w:val="009E5F7C"/>
    <w:rsid w:val="00A1752C"/>
    <w:rsid w:val="00A831D2"/>
    <w:rsid w:val="00A83FAA"/>
    <w:rsid w:val="00AB789F"/>
    <w:rsid w:val="00AC1579"/>
    <w:rsid w:val="00B36617"/>
    <w:rsid w:val="00B60B96"/>
    <w:rsid w:val="00B678DD"/>
    <w:rsid w:val="00BA1317"/>
    <w:rsid w:val="00BB0489"/>
    <w:rsid w:val="00BD2D22"/>
    <w:rsid w:val="00BE20D3"/>
    <w:rsid w:val="00C00061"/>
    <w:rsid w:val="00C74E5F"/>
    <w:rsid w:val="00CB0BD7"/>
    <w:rsid w:val="00CE7CB5"/>
    <w:rsid w:val="00D27981"/>
    <w:rsid w:val="00D94C6A"/>
    <w:rsid w:val="00DA425D"/>
    <w:rsid w:val="00E07E72"/>
    <w:rsid w:val="00E20475"/>
    <w:rsid w:val="00E67A9C"/>
    <w:rsid w:val="00EB6D0A"/>
    <w:rsid w:val="00ED0F07"/>
    <w:rsid w:val="00EF267E"/>
    <w:rsid w:val="00F14891"/>
    <w:rsid w:val="00F21978"/>
    <w:rsid w:val="00F30AAE"/>
    <w:rsid w:val="00F7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05DBE98"/>
  <w15:chartTrackingRefBased/>
  <w15:docId w15:val="{F10C6E79-88F5-4866-A99A-E75CD6333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fi-FI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A83FAA"/>
    <w:pPr>
      <w:spacing w:after="200" w:line="276" w:lineRule="auto"/>
    </w:pPr>
    <w:rPr>
      <w:rFonts w:eastAsiaTheme="minorHAnsi"/>
      <w:sz w:val="22"/>
      <w:szCs w:val="22"/>
      <w:lang w:val="en-US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755E64"/>
    <w:pPr>
      <w:keepNext/>
      <w:keepLines/>
      <w:shd w:val="clear" w:color="auto" w:fill="FFFFFF"/>
      <w:spacing w:before="80" w:after="80" w:line="240" w:lineRule="auto"/>
      <w:outlineLvl w:val="0"/>
    </w:pPr>
    <w:rPr>
      <w:rFonts w:ascii="Bebas Neue Regular" w:eastAsiaTheme="majorEastAsia" w:hAnsi="Bebas Neue Regular" w:cs="Arial"/>
      <w:caps/>
      <w:color w:val="000000"/>
      <w:spacing w:val="10"/>
      <w:sz w:val="32"/>
      <w:szCs w:val="39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755E6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28"/>
      <w:szCs w:val="3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755E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4"/>
      <w:szCs w:val="28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755E6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4"/>
      <w:szCs w:val="28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9D6A7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9D6A7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9D6A7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9D6A7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9D6A7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A07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A07EB"/>
  </w:style>
  <w:style w:type="paragraph" w:styleId="Alatunniste">
    <w:name w:val="footer"/>
    <w:basedOn w:val="Normaali"/>
    <w:link w:val="AlatunnisteChar"/>
    <w:uiPriority w:val="99"/>
    <w:unhideWhenUsed/>
    <w:rsid w:val="001A07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A07EB"/>
  </w:style>
  <w:style w:type="character" w:customStyle="1" w:styleId="Otsikko1Char">
    <w:name w:val="Otsikko 1 Char"/>
    <w:basedOn w:val="Kappaleenoletusfontti"/>
    <w:link w:val="Otsikko1"/>
    <w:uiPriority w:val="9"/>
    <w:rsid w:val="00755E64"/>
    <w:rPr>
      <w:rFonts w:ascii="Bebas Neue Regular" w:eastAsiaTheme="majorEastAsia" w:hAnsi="Bebas Neue Regular" w:cs="Arial"/>
      <w:caps/>
      <w:color w:val="000000"/>
      <w:spacing w:val="10"/>
      <w:sz w:val="32"/>
      <w:szCs w:val="39"/>
      <w:shd w:val="clear" w:color="auto" w:fill="FFFFFF"/>
    </w:rPr>
  </w:style>
  <w:style w:type="character" w:customStyle="1" w:styleId="Otsikko2Char">
    <w:name w:val="Otsikko 2 Char"/>
    <w:basedOn w:val="Kappaleenoletusfontti"/>
    <w:link w:val="Otsikko2"/>
    <w:uiPriority w:val="9"/>
    <w:rsid w:val="00755E64"/>
    <w:rPr>
      <w:rFonts w:asciiTheme="majorHAnsi" w:eastAsiaTheme="majorEastAsia" w:hAnsiTheme="majorHAnsi" w:cstheme="majorBidi"/>
      <w:sz w:val="28"/>
      <w:szCs w:val="36"/>
    </w:rPr>
  </w:style>
  <w:style w:type="character" w:customStyle="1" w:styleId="Otsikko3Char">
    <w:name w:val="Otsikko 3 Char"/>
    <w:basedOn w:val="Kappaleenoletusfontti"/>
    <w:link w:val="Otsikko3"/>
    <w:uiPriority w:val="9"/>
    <w:rsid w:val="00755E64"/>
    <w:rPr>
      <w:rFonts w:asciiTheme="majorHAnsi" w:eastAsiaTheme="majorEastAsia" w:hAnsiTheme="majorHAnsi" w:cstheme="majorBidi"/>
      <w:caps/>
      <w:sz w:val="24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rsid w:val="00755E64"/>
    <w:rPr>
      <w:rFonts w:asciiTheme="majorHAnsi" w:eastAsiaTheme="majorEastAsia" w:hAnsiTheme="majorHAnsi" w:cstheme="majorBidi"/>
      <w:i/>
      <w:iCs/>
      <w:sz w:val="24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9D6A7A"/>
    <w:rPr>
      <w:rFonts w:asciiTheme="majorHAnsi" w:eastAsiaTheme="majorEastAsia" w:hAnsiTheme="majorHAnsi" w:cstheme="majorBidi"/>
      <w:sz w:val="24"/>
      <w:szCs w:val="24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9D6A7A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9D6A7A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9D6A7A"/>
    <w:rPr>
      <w:rFonts w:asciiTheme="majorHAnsi" w:eastAsiaTheme="majorEastAsia" w:hAnsiTheme="majorHAnsi" w:cstheme="majorBidi"/>
      <w:caps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9D6A7A"/>
    <w:rPr>
      <w:rFonts w:asciiTheme="majorHAnsi" w:eastAsiaTheme="majorEastAsia" w:hAnsiTheme="majorHAnsi" w:cstheme="majorBidi"/>
      <w:i/>
      <w:iCs/>
      <w:caps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9D6A7A"/>
    <w:pPr>
      <w:spacing w:line="240" w:lineRule="auto"/>
    </w:pPr>
    <w:rPr>
      <w:b/>
      <w:bCs/>
      <w:color w:val="DA8F05" w:themeColor="accent2"/>
      <w:spacing w:val="10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755E64"/>
    <w:pPr>
      <w:spacing w:after="0" w:line="240" w:lineRule="auto"/>
      <w:contextualSpacing/>
    </w:pPr>
    <w:rPr>
      <w:rFonts w:ascii="Bebas Neue Bold" w:eastAsiaTheme="majorEastAsia" w:hAnsi="Bebas Neue Bold" w:cstheme="majorBidi"/>
      <w:caps/>
      <w:spacing w:val="40"/>
      <w:sz w:val="96"/>
      <w:szCs w:val="76"/>
    </w:rPr>
  </w:style>
  <w:style w:type="character" w:customStyle="1" w:styleId="OtsikkoChar">
    <w:name w:val="Otsikko Char"/>
    <w:basedOn w:val="Kappaleenoletusfontti"/>
    <w:link w:val="Otsikko"/>
    <w:uiPriority w:val="10"/>
    <w:rsid w:val="00755E64"/>
    <w:rPr>
      <w:rFonts w:ascii="Bebas Neue Bold" w:eastAsiaTheme="majorEastAsia" w:hAnsi="Bebas Neue Bold" w:cstheme="majorBidi"/>
      <w:caps/>
      <w:spacing w:val="40"/>
      <w:sz w:val="96"/>
      <w:szCs w:val="7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D6A7A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9D6A7A"/>
    <w:rPr>
      <w:color w:val="000000" w:themeColor="text1"/>
      <w:sz w:val="24"/>
      <w:szCs w:val="24"/>
    </w:rPr>
  </w:style>
  <w:style w:type="character" w:styleId="Voimakas">
    <w:name w:val="Strong"/>
    <w:basedOn w:val="Kappaleenoletusfontti"/>
    <w:uiPriority w:val="22"/>
    <w:qFormat/>
    <w:rsid w:val="009D6A7A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Korostus">
    <w:name w:val="Emphasis"/>
    <w:basedOn w:val="Kappaleenoletusfontti"/>
    <w:uiPriority w:val="20"/>
    <w:qFormat/>
    <w:rsid w:val="009D6A7A"/>
    <w:rPr>
      <w:rFonts w:asciiTheme="minorHAnsi" w:eastAsiaTheme="minorEastAsia" w:hAnsiTheme="minorHAnsi" w:cstheme="minorBidi"/>
      <w:i/>
      <w:iCs/>
      <w:color w:val="A36A03" w:themeColor="accent2" w:themeShade="BF"/>
      <w:sz w:val="20"/>
      <w:szCs w:val="20"/>
    </w:rPr>
  </w:style>
  <w:style w:type="paragraph" w:styleId="Eivli">
    <w:name w:val="No Spacing"/>
    <w:uiPriority w:val="1"/>
    <w:qFormat/>
    <w:rsid w:val="009D6A7A"/>
    <w:pPr>
      <w:spacing w:after="0" w:line="240" w:lineRule="auto"/>
    </w:pPr>
  </w:style>
  <w:style w:type="paragraph" w:styleId="Lainaus">
    <w:name w:val="Quote"/>
    <w:basedOn w:val="Normaali"/>
    <w:next w:val="Normaali"/>
    <w:link w:val="LainausChar"/>
    <w:uiPriority w:val="29"/>
    <w:qFormat/>
    <w:rsid w:val="009D6A7A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ainausChar">
    <w:name w:val="Lainaus Char"/>
    <w:basedOn w:val="Kappaleenoletusfontti"/>
    <w:link w:val="Lainaus"/>
    <w:uiPriority w:val="29"/>
    <w:rsid w:val="009D6A7A"/>
    <w:rPr>
      <w:rFonts w:asciiTheme="majorHAnsi" w:eastAsiaTheme="majorEastAsia" w:hAnsiTheme="majorHAnsi" w:cstheme="majorBidi"/>
      <w:sz w:val="24"/>
      <w:szCs w:val="24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9D6A7A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A36A03" w:themeColor="accent2" w:themeShade="BF"/>
      <w:spacing w:val="10"/>
      <w:sz w:val="28"/>
      <w:szCs w:val="28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9D6A7A"/>
    <w:rPr>
      <w:rFonts w:asciiTheme="majorHAnsi" w:eastAsiaTheme="majorEastAsia" w:hAnsiTheme="majorHAnsi" w:cstheme="majorBidi"/>
      <w:caps/>
      <w:color w:val="A36A03" w:themeColor="accent2" w:themeShade="BF"/>
      <w:spacing w:val="10"/>
      <w:sz w:val="28"/>
      <w:szCs w:val="28"/>
    </w:rPr>
  </w:style>
  <w:style w:type="character" w:styleId="Hienovarainenkorostus">
    <w:name w:val="Subtle Emphasis"/>
    <w:basedOn w:val="Kappaleenoletusfontti"/>
    <w:uiPriority w:val="19"/>
    <w:qFormat/>
    <w:rsid w:val="009D6A7A"/>
    <w:rPr>
      <w:i/>
      <w:iCs/>
      <w:color w:val="auto"/>
    </w:rPr>
  </w:style>
  <w:style w:type="character" w:styleId="Voimakaskorostus">
    <w:name w:val="Intense Emphasis"/>
    <w:basedOn w:val="Kappaleenoletusfontti"/>
    <w:uiPriority w:val="21"/>
    <w:qFormat/>
    <w:rsid w:val="009D6A7A"/>
    <w:rPr>
      <w:rFonts w:asciiTheme="minorHAnsi" w:eastAsiaTheme="minorEastAsia" w:hAnsiTheme="minorHAnsi" w:cstheme="minorBidi"/>
      <w:b/>
      <w:bCs/>
      <w:i/>
      <w:iCs/>
      <w:color w:val="A36A03" w:themeColor="accent2" w:themeShade="BF"/>
      <w:spacing w:val="0"/>
      <w:w w:val="100"/>
      <w:position w:val="0"/>
      <w:sz w:val="20"/>
      <w:szCs w:val="20"/>
    </w:rPr>
  </w:style>
  <w:style w:type="character" w:styleId="Hienovarainenviittaus">
    <w:name w:val="Subtle Reference"/>
    <w:basedOn w:val="Kappaleenoletusfontti"/>
    <w:uiPriority w:val="31"/>
    <w:qFormat/>
    <w:rsid w:val="009D6A7A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Erottuvaviittaus">
    <w:name w:val="Intense Reference"/>
    <w:basedOn w:val="Kappaleenoletusfontti"/>
    <w:uiPriority w:val="32"/>
    <w:qFormat/>
    <w:rsid w:val="009D6A7A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Kirjannimike">
    <w:name w:val="Book Title"/>
    <w:basedOn w:val="Kappaleenoletusfontti"/>
    <w:uiPriority w:val="33"/>
    <w:qFormat/>
    <w:rsid w:val="009D6A7A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9D6A7A"/>
    <w:pPr>
      <w:outlineLvl w:val="9"/>
    </w:pPr>
  </w:style>
  <w:style w:type="paragraph" w:styleId="Luettelokappale">
    <w:name w:val="List Paragraph"/>
    <w:basedOn w:val="Normaali"/>
    <w:uiPriority w:val="34"/>
    <w:qFormat/>
    <w:rsid w:val="00A83FAA"/>
    <w:pPr>
      <w:ind w:left="720"/>
      <w:contextualSpacing/>
    </w:pPr>
  </w:style>
  <w:style w:type="paragraph" w:styleId="NormaaliWWW">
    <w:name w:val="Normal (Web)"/>
    <w:basedOn w:val="Normaali"/>
    <w:uiPriority w:val="99"/>
    <w:unhideWhenUsed/>
    <w:rsid w:val="00021E2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B78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B789F"/>
    <w:rPr>
      <w:rFonts w:ascii="Segoe UI" w:eastAsiaTheme="minorHAns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1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makr\Documents\INNOKOMP\Julkaisupohjat\INNOKOMP%20-%20tyhj&#228;.dotx" TargetMode="External"/></Relationships>
</file>

<file path=word/theme/theme1.xml><?xml version="1.0" encoding="utf-8"?>
<a:theme xmlns:a="http://schemas.openxmlformats.org/drawingml/2006/main" name="INNOKOMP">
  <a:themeElements>
    <a:clrScheme name="Innokomp">
      <a:dk1>
        <a:sysClr val="windowText" lastClr="000000"/>
      </a:dk1>
      <a:lt1>
        <a:sysClr val="window" lastClr="FFFFFF"/>
      </a:lt1>
      <a:dk2>
        <a:srgbClr val="A5A5A5"/>
      </a:dk2>
      <a:lt2>
        <a:srgbClr val="F2F2F2"/>
      </a:lt2>
      <a:accent1>
        <a:srgbClr val="EBB716"/>
      </a:accent1>
      <a:accent2>
        <a:srgbClr val="DA8F05"/>
      </a:accent2>
      <a:accent3>
        <a:srgbClr val="F18907"/>
      </a:accent3>
      <a:accent4>
        <a:srgbClr val="DA5705"/>
      </a:accent4>
      <a:accent5>
        <a:srgbClr val="F94005"/>
      </a:accent5>
      <a:accent6>
        <a:srgbClr val="F96A51"/>
      </a:accent6>
      <a:hlink>
        <a:srgbClr val="5B5646"/>
      </a:hlink>
      <a:folHlink>
        <a:srgbClr val="99927B"/>
      </a:folHlink>
    </a:clrScheme>
    <a:fontScheme name="Innokomp">
      <a:majorFont>
        <a:latin typeface="Bebas Neue Regular"/>
        <a:ea typeface=""/>
        <a:cs typeface=""/>
      </a:majorFont>
      <a:minorFont>
        <a:latin typeface="Arial"/>
        <a:ea typeface=""/>
        <a:cs typeface=""/>
      </a:minorFont>
    </a:fontScheme>
    <a:fmtScheme name="Hienovaraisen yhtenäinen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NOKOMP" id="{8ED81D9A-E014-4072-B707-89624ED8D8E4}" vid="{4F246F93-009A-4FA1-9339-267DB42984B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INNOKOMP - tyhjä.dotx</Template>
  <TotalTime>33</TotalTime>
  <Pages>7</Pages>
  <Words>1307</Words>
  <Characters>10589</Characters>
  <Application>Microsoft Office Word</Application>
  <DocSecurity>0</DocSecurity>
  <Lines>88</Lines>
  <Paragraphs>23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Krapi</dc:creator>
  <cp:keywords/>
  <dc:description/>
  <cp:lastModifiedBy>Sofia Krapi</cp:lastModifiedBy>
  <cp:revision>5</cp:revision>
  <cp:lastPrinted>2019-05-09T07:03:00Z</cp:lastPrinted>
  <dcterms:created xsi:type="dcterms:W3CDTF">2019-05-13T12:54:00Z</dcterms:created>
  <dcterms:modified xsi:type="dcterms:W3CDTF">2019-05-17T06:33:00Z</dcterms:modified>
</cp:coreProperties>
</file>